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E6F" w:rsidRPr="005C6686" w:rsidRDefault="00C66E6F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6" type="#_x0000_t75" style="position:absolute;left:0;text-align:left;margin-left:249.05pt;margin-top:1.85pt;width:35.05pt;height:24pt;z-index:251658240;visibility:visible">
            <v:imagedata r:id="rId4" o:title=""/>
          </v:shape>
        </w:pict>
      </w:r>
      <w:r w:rsidRPr="00094B6A">
        <w:rPr>
          <w:rFonts w:ascii="Monotype Corsiva" w:hAnsi="Monotype Corsiva"/>
          <w:noProof/>
          <w:sz w:val="40"/>
          <w:szCs w:val="40"/>
          <w:lang w:eastAsia="ru-RU"/>
        </w:rPr>
        <w:t>Бессмертный</w:t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       </w:t>
      </w:r>
      <w:r w:rsidRPr="005C6686">
        <w:rPr>
          <w:b/>
          <w:noProof/>
          <w:color w:val="984806"/>
          <w:sz w:val="32"/>
          <w:szCs w:val="32"/>
          <w:lang w:eastAsia="ru-RU"/>
        </w:rPr>
        <w:t>ПОЛК</w:t>
      </w:r>
    </w:p>
    <w:p w:rsidR="00C66E6F" w:rsidRPr="005C6686" w:rsidRDefault="00C66E6F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C66E6F" w:rsidRPr="005C6686" w:rsidRDefault="00C66E6F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  <w:r w:rsidRPr="005C6686">
        <w:rPr>
          <w:b/>
          <w:noProof/>
          <w:sz w:val="52"/>
          <w:szCs w:val="52"/>
          <w:lang w:eastAsia="ru-RU"/>
        </w:rPr>
        <w:pict>
          <v:shape id="Рисунок 25" o:spid="_x0000_i1025" type="#_x0000_t75" alt="DSC_0013" style="width:460.5pt;height:480.75pt;visibility:visible">
            <v:imagedata r:id="rId5" o:title="" croptop="20439f" cropbottom="20227f" cropleft="22710f" cropright="23741f"/>
          </v:shape>
        </w:pict>
      </w:r>
    </w:p>
    <w:p w:rsidR="00C66E6F" w:rsidRDefault="00C66E6F" w:rsidP="00D7107F">
      <w:pPr>
        <w:jc w:val="center"/>
        <w:rPr>
          <w:b/>
          <w:sz w:val="52"/>
          <w:szCs w:val="52"/>
        </w:rPr>
      </w:pPr>
    </w:p>
    <w:p w:rsidR="00C66E6F" w:rsidRPr="005C6686" w:rsidRDefault="00C66E6F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C66E6F" w:rsidRPr="005C6686" w:rsidRDefault="00C66E6F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C66E6F" w:rsidRDefault="00C66E6F" w:rsidP="00AE0854">
      <w:pPr>
        <w:spacing w:line="240" w:lineRule="auto"/>
      </w:pPr>
    </w:p>
    <w:p w:rsidR="00C66E6F" w:rsidRDefault="00C66E6F" w:rsidP="00AE0854">
      <w:pPr>
        <w:spacing w:line="240" w:lineRule="auto"/>
      </w:pPr>
    </w:p>
    <w:p w:rsidR="00C66E6F" w:rsidRPr="005C6686" w:rsidRDefault="00C66E6F" w:rsidP="00AE0854">
      <w:pPr>
        <w:spacing w:line="240" w:lineRule="auto"/>
        <w:rPr>
          <w:b/>
          <w:noProof/>
          <w:color w:val="984806"/>
          <w:sz w:val="32"/>
          <w:szCs w:val="32"/>
          <w:lang w:eastAsia="ru-RU"/>
        </w:rPr>
      </w:pPr>
    </w:p>
    <w:p w:rsidR="00C66E6F" w:rsidRPr="00AE0854" w:rsidRDefault="00C66E6F" w:rsidP="00E47550">
      <w:pPr>
        <w:jc w:val="center"/>
        <w:rPr>
          <w:rFonts w:ascii="Times New Roman" w:hAnsi="Times New Roman"/>
          <w:b/>
          <w:sz w:val="28"/>
          <w:szCs w:val="28"/>
        </w:rPr>
      </w:pPr>
      <w:r w:rsidRPr="00AE0854">
        <w:rPr>
          <w:rFonts w:ascii="Times New Roman" w:hAnsi="Times New Roman"/>
          <w:b/>
          <w:sz w:val="28"/>
          <w:szCs w:val="28"/>
        </w:rPr>
        <w:t>Алексеенко Александр Васильевич</w:t>
      </w:r>
    </w:p>
    <w:p w:rsidR="00C66E6F" w:rsidRPr="00AE0854" w:rsidRDefault="00C66E6F" w:rsidP="00E47550">
      <w:pPr>
        <w:jc w:val="center"/>
        <w:rPr>
          <w:rFonts w:ascii="Times New Roman" w:hAnsi="Times New Roman"/>
          <w:b/>
          <w:sz w:val="28"/>
          <w:szCs w:val="28"/>
        </w:rPr>
      </w:pPr>
      <w:r w:rsidRPr="00AE0854">
        <w:rPr>
          <w:rFonts w:ascii="Times New Roman" w:hAnsi="Times New Roman"/>
          <w:b/>
          <w:sz w:val="28"/>
          <w:szCs w:val="28"/>
        </w:rPr>
        <w:t>(30.08.1907 – 19.08.1987)</w:t>
      </w:r>
    </w:p>
    <w:p w:rsidR="00C66E6F" w:rsidRPr="00AE0854" w:rsidRDefault="00C66E6F" w:rsidP="00E475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C66E6F" w:rsidRDefault="00C66E6F" w:rsidP="00E47550">
      <w:pPr>
        <w:rPr>
          <w:rFonts w:ascii="Times New Roman" w:hAnsi="Times New Roman"/>
          <w:sz w:val="28"/>
          <w:szCs w:val="28"/>
        </w:rPr>
      </w:pPr>
      <w:r w:rsidRPr="00AE0854">
        <w:rPr>
          <w:rFonts w:ascii="Times New Roman" w:hAnsi="Times New Roman"/>
          <w:sz w:val="28"/>
          <w:szCs w:val="28"/>
        </w:rPr>
        <w:t xml:space="preserve">     1-я истребительная бригада РГК, 874 отдельный истребительный артилле</w:t>
      </w:r>
      <w:r>
        <w:rPr>
          <w:rFonts w:ascii="Times New Roman" w:hAnsi="Times New Roman"/>
          <w:sz w:val="28"/>
          <w:szCs w:val="28"/>
        </w:rPr>
        <w:t xml:space="preserve">рийский полк, старший сержант. </w:t>
      </w:r>
      <w:r w:rsidRPr="00AE0854">
        <w:rPr>
          <w:rFonts w:ascii="Times New Roman" w:hAnsi="Times New Roman"/>
          <w:sz w:val="28"/>
          <w:szCs w:val="28"/>
        </w:rPr>
        <w:t>В 1943 годы был тяжело ранен.</w:t>
      </w:r>
    </w:p>
    <w:p w:rsidR="00C66E6F" w:rsidRPr="00AE0854" w:rsidRDefault="00C66E6F" w:rsidP="00E47550">
      <w:pPr>
        <w:rPr>
          <w:rFonts w:ascii="Times New Roman" w:hAnsi="Times New Roman"/>
          <w:sz w:val="28"/>
          <w:szCs w:val="28"/>
        </w:rPr>
      </w:pPr>
    </w:p>
    <w:p w:rsidR="00C66E6F" w:rsidRPr="00AE0854" w:rsidRDefault="00C66E6F" w:rsidP="00E47550">
      <w:pPr>
        <w:rPr>
          <w:rFonts w:ascii="Times New Roman" w:hAnsi="Times New Roman"/>
          <w:sz w:val="28"/>
          <w:szCs w:val="28"/>
        </w:rPr>
      </w:pPr>
      <w:r w:rsidRPr="00AE0854">
        <w:rPr>
          <w:rFonts w:ascii="Times New Roman" w:hAnsi="Times New Roman"/>
          <w:b/>
          <w:sz w:val="28"/>
          <w:szCs w:val="28"/>
        </w:rPr>
        <w:t>Награды:</w:t>
      </w:r>
      <w:r w:rsidRPr="00AE0854">
        <w:rPr>
          <w:rFonts w:ascii="Times New Roman" w:hAnsi="Times New Roman"/>
          <w:sz w:val="28"/>
          <w:szCs w:val="28"/>
        </w:rPr>
        <w:t xml:space="preserve"> «Орден Красной Звезды» –   16.08.1943г.</w:t>
      </w:r>
    </w:p>
    <w:p w:rsidR="00C66E6F" w:rsidRPr="00AE0854" w:rsidRDefault="00C66E6F" w:rsidP="00E47550">
      <w:pPr>
        <w:rPr>
          <w:rFonts w:ascii="Times New Roman" w:hAnsi="Times New Roman"/>
          <w:sz w:val="28"/>
          <w:szCs w:val="28"/>
        </w:rPr>
      </w:pPr>
      <w:r w:rsidRPr="00AE0854">
        <w:rPr>
          <w:rFonts w:ascii="Times New Roman" w:hAnsi="Times New Roman"/>
          <w:sz w:val="28"/>
          <w:szCs w:val="28"/>
        </w:rPr>
        <w:t xml:space="preserve"> «Орден Красной Звезды» - 24.08.1944г.</w:t>
      </w:r>
    </w:p>
    <w:p w:rsidR="00C66E6F" w:rsidRPr="00AE0854" w:rsidRDefault="00C66E6F" w:rsidP="00E47550">
      <w:pPr>
        <w:rPr>
          <w:rFonts w:ascii="Times New Roman" w:hAnsi="Times New Roman"/>
          <w:sz w:val="28"/>
          <w:szCs w:val="28"/>
        </w:rPr>
      </w:pPr>
      <w:r w:rsidRPr="00AE0854">
        <w:rPr>
          <w:rFonts w:ascii="Times New Roman" w:hAnsi="Times New Roman"/>
          <w:sz w:val="28"/>
          <w:szCs w:val="28"/>
        </w:rPr>
        <w:t>«Орден Славы 3-й степени» -17.02.1945г.</w:t>
      </w:r>
    </w:p>
    <w:p w:rsidR="00C66E6F" w:rsidRPr="00AE0854" w:rsidRDefault="00C66E6F" w:rsidP="00E47550">
      <w:pPr>
        <w:rPr>
          <w:rFonts w:ascii="Times New Roman" w:hAnsi="Times New Roman"/>
          <w:sz w:val="28"/>
          <w:szCs w:val="28"/>
        </w:rPr>
      </w:pPr>
      <w:r w:rsidRPr="00AE0854">
        <w:rPr>
          <w:rFonts w:ascii="Times New Roman" w:hAnsi="Times New Roman"/>
          <w:sz w:val="28"/>
          <w:szCs w:val="28"/>
        </w:rPr>
        <w:t xml:space="preserve"> «Орден Отечественной войны  - 1-й степени»</w:t>
      </w:r>
    </w:p>
    <w:p w:rsidR="00C66E6F" w:rsidRPr="00AE0854" w:rsidRDefault="00C66E6F" w:rsidP="00E47550">
      <w:pPr>
        <w:rPr>
          <w:rFonts w:ascii="Times New Roman" w:hAnsi="Times New Roman"/>
          <w:sz w:val="28"/>
          <w:szCs w:val="28"/>
        </w:rPr>
      </w:pPr>
      <w:r w:rsidRPr="00AE0854">
        <w:rPr>
          <w:rFonts w:ascii="Times New Roman" w:hAnsi="Times New Roman"/>
          <w:b/>
          <w:sz w:val="28"/>
          <w:szCs w:val="28"/>
        </w:rPr>
        <w:t>Медали:</w:t>
      </w:r>
      <w:r w:rsidRPr="00AE0854">
        <w:rPr>
          <w:rFonts w:ascii="Times New Roman" w:hAnsi="Times New Roman"/>
          <w:sz w:val="28"/>
          <w:szCs w:val="28"/>
        </w:rPr>
        <w:t xml:space="preserve"> «За победу над Германией», юбилейные.</w:t>
      </w:r>
    </w:p>
    <w:p w:rsidR="00C66E6F" w:rsidRPr="00AE0854" w:rsidRDefault="00C66E6F" w:rsidP="00E47550">
      <w:pPr>
        <w:rPr>
          <w:rFonts w:ascii="Times New Roman" w:hAnsi="Times New Roman"/>
          <w:sz w:val="28"/>
          <w:szCs w:val="28"/>
        </w:rPr>
      </w:pPr>
      <w:r w:rsidRPr="00AE0854">
        <w:rPr>
          <w:rFonts w:ascii="Times New Roman" w:hAnsi="Times New Roman"/>
          <w:sz w:val="28"/>
          <w:szCs w:val="28"/>
        </w:rPr>
        <w:t>Умер. Похоронен в станице Стародеревянковской.</w:t>
      </w:r>
    </w:p>
    <w:p w:rsidR="00C66E6F" w:rsidRPr="00AE0854" w:rsidRDefault="00C66E6F" w:rsidP="00E475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C66E6F" w:rsidRPr="00AE0854" w:rsidRDefault="00C66E6F" w:rsidP="007A178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66E6F" w:rsidRPr="00AE0854" w:rsidRDefault="00C66E6F" w:rsidP="00094B6A">
      <w:pPr>
        <w:spacing w:line="240" w:lineRule="auto"/>
        <w:jc w:val="center"/>
        <w:rPr>
          <w:rFonts w:ascii="Times New Roman" w:hAnsi="Times New Roman"/>
          <w:b/>
          <w:noProof/>
          <w:color w:val="984806"/>
          <w:sz w:val="28"/>
          <w:szCs w:val="28"/>
          <w:lang w:eastAsia="ru-RU"/>
        </w:rPr>
      </w:pPr>
    </w:p>
    <w:p w:rsidR="00C66E6F" w:rsidRDefault="00C66E6F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C66E6F" w:rsidRDefault="00C66E6F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C66E6F" w:rsidRDefault="00C66E6F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C66E6F" w:rsidRDefault="00C66E6F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C66E6F" w:rsidRDefault="00C66E6F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C66E6F" w:rsidRDefault="00C66E6F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C66E6F" w:rsidRPr="005C6686" w:rsidRDefault="00C66E6F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C66E6F" w:rsidRDefault="00C66E6F" w:rsidP="00307905">
      <w:r>
        <w:rPr>
          <w:noProof/>
          <w:lang w:eastAsia="ru-RU"/>
        </w:rPr>
        <w:pict>
          <v:shape id="Рисунок 2" o:spid="_x0000_s1027" type="#_x0000_t75" style="position:absolute;margin-left:198.45pt;margin-top:21.2pt;width:88.5pt;height:75pt;z-index:251657216;visibility:visible">
            <v:imagedata r:id="rId6" o:title=""/>
          </v:shape>
        </w:pict>
      </w:r>
    </w:p>
    <w:p w:rsidR="00C66E6F" w:rsidRDefault="00C66E6F" w:rsidP="00046781">
      <w:pPr>
        <w:jc w:val="center"/>
      </w:pPr>
    </w:p>
    <w:p w:rsidR="00C66E6F" w:rsidRDefault="00C66E6F" w:rsidP="00046781">
      <w:pPr>
        <w:jc w:val="center"/>
      </w:pPr>
      <w:r w:rsidRPr="008D7144">
        <w:rPr>
          <w:noProof/>
          <w:lang w:eastAsia="ru-RU"/>
        </w:rPr>
        <w:pict>
          <v:shape id="Рисунок 1" o:spid="_x0000_i1026" type="#_x0000_t75" style="width:369pt;height:24pt;visibility:visible">
            <v:imagedata r:id="rId7" o:title=""/>
          </v:shape>
        </w:pict>
      </w:r>
    </w:p>
    <w:p w:rsidR="00C66E6F" w:rsidRPr="003C29ED" w:rsidRDefault="00C66E6F" w:rsidP="003C29ED">
      <w:pPr>
        <w:rPr>
          <w:rFonts w:ascii="Times New Roman" w:hAnsi="Times New Roman"/>
          <w:b/>
          <w:color w:val="FF0000"/>
        </w:rPr>
      </w:pPr>
      <w:r w:rsidRPr="00046781">
        <w:rPr>
          <w:rFonts w:ascii="Times New Roman" w:hAnsi="Times New Roman"/>
          <w:color w:val="FF0000"/>
        </w:rPr>
        <w:t xml:space="preserve">                                                            </w:t>
      </w:r>
      <w:r>
        <w:rPr>
          <w:rFonts w:ascii="Times New Roman" w:hAnsi="Times New Roman"/>
          <w:color w:val="FF0000"/>
        </w:rPr>
        <w:t xml:space="preserve">      </w:t>
      </w:r>
      <w:r w:rsidRPr="00046781">
        <w:rPr>
          <w:rFonts w:ascii="Times New Roman" w:hAnsi="Times New Roman"/>
          <w:b/>
          <w:color w:val="FF0000"/>
        </w:rPr>
        <w:t xml:space="preserve">Я помню!   </w:t>
      </w:r>
      <w:r>
        <w:rPr>
          <w:rFonts w:ascii="Times New Roman" w:hAnsi="Times New Roman"/>
          <w:b/>
          <w:color w:val="FF0000"/>
        </w:rPr>
        <w:t xml:space="preserve">    </w:t>
      </w:r>
      <w:r w:rsidRPr="00046781">
        <w:rPr>
          <w:rFonts w:ascii="Times New Roman" w:hAnsi="Times New Roman"/>
          <w:b/>
          <w:color w:val="FF0000"/>
        </w:rPr>
        <w:t xml:space="preserve"> Я горжусь!</w:t>
      </w:r>
    </w:p>
    <w:sectPr w:rsidR="00C66E6F" w:rsidRPr="003C29ED" w:rsidSect="00CA4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6CA9"/>
    <w:rsid w:val="00046781"/>
    <w:rsid w:val="00083A60"/>
    <w:rsid w:val="00094B6A"/>
    <w:rsid w:val="00301EB5"/>
    <w:rsid w:val="00307905"/>
    <w:rsid w:val="003C29ED"/>
    <w:rsid w:val="00521E4C"/>
    <w:rsid w:val="005C6686"/>
    <w:rsid w:val="00634FCD"/>
    <w:rsid w:val="00676CA9"/>
    <w:rsid w:val="007A1786"/>
    <w:rsid w:val="008D7144"/>
    <w:rsid w:val="00943CBC"/>
    <w:rsid w:val="00A32BFC"/>
    <w:rsid w:val="00AE0854"/>
    <w:rsid w:val="00B5182F"/>
    <w:rsid w:val="00BE3C0E"/>
    <w:rsid w:val="00C66E6F"/>
    <w:rsid w:val="00CA46CB"/>
    <w:rsid w:val="00D7107F"/>
    <w:rsid w:val="00E47550"/>
    <w:rsid w:val="00E77F43"/>
    <w:rsid w:val="00F1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6C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76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76CA9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90</Words>
  <Characters>514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2020-05-07T06:02:00Z</dcterms:created>
  <dcterms:modified xsi:type="dcterms:W3CDTF">2020-05-03T09:48:00Z</dcterms:modified>
</cp:coreProperties>
</file>